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5CAD54" w14:textId="491E1B86" w:rsidR="00870C45" w:rsidRDefault="00242DFE" w:rsidP="006C59E3">
      <w:pPr>
        <w:ind w:left="-1440" w:firstLine="1440"/>
      </w:pP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18BFB879" wp14:editId="3953EB2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058400" cy="7772400"/>
            <wp:effectExtent l="0" t="0" r="0" b="0"/>
            <wp:wrapThrough wrapText="bothSides">
              <wp:wrapPolygon edited="0">
                <wp:start x="0" y="0"/>
                <wp:lineTo x="0" y="21529"/>
                <wp:lineTo x="21545" y="21529"/>
                <wp:lineTo x="21545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stom_DogOktoberfest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1E454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723353" wp14:editId="20258CD3">
                <wp:simplePos x="0" y="0"/>
                <wp:positionH relativeFrom="page">
                  <wp:posOffset>4178935</wp:posOffset>
                </wp:positionH>
                <wp:positionV relativeFrom="page">
                  <wp:posOffset>6744970</wp:posOffset>
                </wp:positionV>
                <wp:extent cx="5405120" cy="483235"/>
                <wp:effectExtent l="0" t="0" r="0" b="0"/>
                <wp:wrapThrough wrapText="bothSides">
                  <wp:wrapPolygon edited="0">
                    <wp:start x="102" y="0"/>
                    <wp:lineTo x="102" y="20436"/>
                    <wp:lineTo x="21417" y="20436"/>
                    <wp:lineTo x="21417" y="0"/>
                    <wp:lineTo x="102" y="0"/>
                  </wp:wrapPolygon>
                </wp:wrapThrough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5120" cy="483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DFA831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FFCC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C2C617" w14:textId="77777777" w:rsidR="005B31BE" w:rsidRPr="001118FC" w:rsidRDefault="005B31BE" w:rsidP="00962375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" w:hAnsi="Times"/>
                                <w:b/>
                                <w:color w:val="FFFFFF"/>
                                <w:sz w:val="40"/>
                                <w:szCs w:val="40"/>
                              </w:rPr>
                              <w:t>[Add</w:t>
                            </w:r>
                            <w:r w:rsidRPr="001118FC">
                              <w:rPr>
                                <w:rFonts w:ascii="Times" w:hAnsi="Times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Times" w:hAnsi="Times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your library </w:t>
                            </w:r>
                            <w:r w:rsidRPr="001118FC">
                              <w:rPr>
                                <w:rFonts w:ascii="Times" w:hAnsi="Times"/>
                                <w:b/>
                                <w:color w:val="FFFFFF"/>
                                <w:sz w:val="40"/>
                                <w:szCs w:val="40"/>
                              </w:rPr>
                              <w:t>URL</w:t>
                            </w:r>
                            <w:r>
                              <w:rPr>
                                <w:rFonts w:ascii="Times" w:hAnsi="Times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 here]</w:t>
                            </w:r>
                            <w:r w:rsidRPr="001118FC">
                              <w:rPr>
                                <w:rFonts w:ascii="Times" w:hAnsi="Times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723353"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9.05pt;margin-top:531.1pt;width:425.6pt;height:38.0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" mv:complextextbox="1" filled="f" stroked="f">
                <v:textbox>
                  <w:txbxContent>
                    <w:p w14:paraId="7AC2C617" w14:textId="77777777" w:rsidR="005B31BE" w:rsidRPr="001118FC" w:rsidRDefault="005B31BE" w:rsidP="00962375">
                      <w:pPr>
                        <w:jc w:val="center"/>
                        <w:rPr>
                          <w:rFonts w:ascii="Times" w:hAnsi="Times"/>
                          <w:b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Times" w:hAnsi="Times"/>
                          <w:b/>
                          <w:color w:val="FFFFFF"/>
                          <w:sz w:val="40"/>
                          <w:szCs w:val="40"/>
                        </w:rPr>
                        <w:t>[Add</w:t>
                      </w:r>
                      <w:r w:rsidRPr="001118FC">
                        <w:rPr>
                          <w:rFonts w:ascii="Times" w:hAnsi="Times"/>
                          <w:b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Times" w:hAnsi="Times"/>
                          <w:b/>
                          <w:color w:val="FFFFFF"/>
                          <w:sz w:val="40"/>
                          <w:szCs w:val="40"/>
                        </w:rPr>
                        <w:t xml:space="preserve">your library </w:t>
                      </w:r>
                      <w:r w:rsidRPr="001118FC">
                        <w:rPr>
                          <w:rFonts w:ascii="Times" w:hAnsi="Times"/>
                          <w:b/>
                          <w:color w:val="FFFFFF"/>
                          <w:sz w:val="40"/>
                          <w:szCs w:val="40"/>
                        </w:rPr>
                        <w:t>URL</w:t>
                      </w:r>
                      <w:r>
                        <w:rPr>
                          <w:rFonts w:ascii="Times" w:hAnsi="Times"/>
                          <w:b/>
                          <w:color w:val="FFFFFF"/>
                          <w:sz w:val="40"/>
                          <w:szCs w:val="40"/>
                        </w:rPr>
                        <w:t xml:space="preserve"> here]</w:t>
                      </w:r>
                      <w:r w:rsidRPr="001118FC">
                        <w:rPr>
                          <w:rFonts w:ascii="Times" w:hAnsi="Times"/>
                          <w:b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B31B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4E7881" wp14:editId="5B984C06">
                <wp:simplePos x="0" y="0"/>
                <wp:positionH relativeFrom="page">
                  <wp:posOffset>7296150</wp:posOffset>
                </wp:positionH>
                <wp:positionV relativeFrom="page">
                  <wp:posOffset>5895975</wp:posOffset>
                </wp:positionV>
                <wp:extent cx="1694180" cy="586740"/>
                <wp:effectExtent l="0" t="0" r="0" b="0"/>
                <wp:wrapThrough wrapText="bothSides">
                  <wp:wrapPolygon edited="0">
                    <wp:start x="324" y="0"/>
                    <wp:lineTo x="324" y="20571"/>
                    <wp:lineTo x="21049" y="20571"/>
                    <wp:lineTo x="21049" y="0"/>
                    <wp:lineTo x="324" y="0"/>
                  </wp:wrapPolygon>
                </wp:wrapThrough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4180" cy="586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DFA831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FFCC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0874B9" w14:textId="77777777" w:rsidR="005B31BE" w:rsidRPr="005B31BE" w:rsidRDefault="005B31BE" w:rsidP="00962375">
                            <w:pPr>
                              <w:jc w:val="center"/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</w:pPr>
                            <w:r w:rsidRPr="005B31BE"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  <w:t xml:space="preserve">[Place your library logo here]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E7881" id="Text Box 3" o:spid="_x0000_s1027" type="#_x0000_t202" style="position:absolute;left:0;text-align:left;margin-left:574.5pt;margin-top:464.25pt;width:133.4pt;height:46.2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" mv:complextextbox="1" filled="f" stroked="f">
                <v:textbox>
                  <w:txbxContent>
                    <w:p w14:paraId="450874B9" w14:textId="77777777" w:rsidR="005B31BE" w:rsidRPr="005B31BE" w:rsidRDefault="005B31BE" w:rsidP="00962375">
                      <w:pPr>
                        <w:jc w:val="center"/>
                        <w:rPr>
                          <w:rFonts w:ascii="Times" w:hAnsi="Times"/>
                          <w:sz w:val="28"/>
                          <w:szCs w:val="28"/>
                        </w:rPr>
                      </w:pPr>
                      <w:r w:rsidRPr="005B31BE">
                        <w:rPr>
                          <w:rFonts w:ascii="Times" w:hAnsi="Times"/>
                          <w:sz w:val="28"/>
                          <w:szCs w:val="28"/>
                        </w:rPr>
                        <w:t xml:space="preserve">[Place your library logo here]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C5CDB">
        <w:t>----</w:t>
      </w:r>
    </w:p>
    <w:sectPr w:rsidR="00870C45" w:rsidSect="006C59E3">
      <w:pgSz w:w="15840" w:h="12240" w:orient="landscape"/>
      <w:pgMar w:top="0" w:right="0" w:bottom="180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8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proofState w:spelling="clean" w:grammar="clean"/>
  <w:attachedTemplate r:id="rId1"/>
  <w:revisionView w:markup="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3304"/>
    <w:rsid w:val="000C1514"/>
    <w:rsid w:val="001E4543"/>
    <w:rsid w:val="00242DFE"/>
    <w:rsid w:val="005B31BE"/>
    <w:rsid w:val="006C59E3"/>
    <w:rsid w:val="006C5CDB"/>
    <w:rsid w:val="00784EBA"/>
    <w:rsid w:val="00870C45"/>
    <w:rsid w:val="009C3304"/>
    <w:rsid w:val="00BB3D1A"/>
    <w:rsid w:val="00D37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D5E8FA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RBLLC:Users:dmm:Desktop:LY1400c_TLO%20Dog%20Oktoberfest%20Flier:LY1400c_TLO4L%20Dog%20Oktoberfest%20Custo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RBLLC:Users:dmm:Desktop:LY1400c_TLO Dog Oktoberfest Flier:LY1400c_TLO4L Dog Oktoberfest Custom.dotx</Template>
  <TotalTime>14</TotalTime>
  <Pages>1</Pages>
  <Words>1</Words>
  <Characters>7</Characters>
  <Application>Microsoft Macintosh Word</Application>
  <DocSecurity>0</DocSecurity>
  <Lines>1</Lines>
  <Paragraphs>1</Paragraphs>
  <ScaleCrop>false</ScaleCrop>
  <Company>Rbecorded Books, L.L.C.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Recorded Books</dc:creator>
  <cp:keywords/>
  <dc:description/>
  <cp:lastModifiedBy>Microsoft Office User</cp:lastModifiedBy>
  <cp:revision>4</cp:revision>
  <cp:lastPrinted>2016-09-08T12:46:00Z</cp:lastPrinted>
  <dcterms:created xsi:type="dcterms:W3CDTF">2016-09-06T13:38:00Z</dcterms:created>
  <dcterms:modified xsi:type="dcterms:W3CDTF">2016-09-08T12:52:00Z</dcterms:modified>
</cp:coreProperties>
</file>