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75A19" w14:textId="77777777" w:rsidR="00790542" w:rsidRDefault="000E1E49">
      <w:bookmarkStart w:id="0" w:name="_MacBuGuideStaticData_23760H"/>
      <w:bookmarkStart w:id="1" w:name="_MacBuGuideStaticData_23760V"/>
      <w:bookmarkStart w:id="2" w:name="_MacBuGuideStaticData_15173H"/>
      <w:bookmarkStart w:id="3" w:name="_MacBuGuideStaticData_693V"/>
      <w:bookmarkStart w:id="4" w:name="_MacBuGuideStaticData_758H"/>
      <w:bookmarkStart w:id="5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778406F" wp14:editId="0C15CF6C">
            <wp:simplePos x="0" y="0"/>
            <wp:positionH relativeFrom="page">
              <wp:posOffset>0</wp:posOffset>
            </wp:positionH>
            <wp:positionV relativeFrom="page">
              <wp:posOffset>13855</wp:posOffset>
            </wp:positionV>
            <wp:extent cx="15533023" cy="10050779"/>
            <wp:effectExtent l="0" t="0" r="0" b="8255"/>
            <wp:wrapThrough wrapText="bothSides">
              <wp:wrapPolygon edited="0">
                <wp:start x="0" y="0"/>
                <wp:lineTo x="0" y="21563"/>
                <wp:lineTo x="21546" y="21563"/>
                <wp:lineTo x="21546" y="0"/>
                <wp:lineTo x="0" y="0"/>
              </wp:wrapPolygon>
            </wp:wrapThrough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023" cy="1005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9B37A" wp14:editId="68D735D2">
                <wp:simplePos x="0" y="0"/>
                <wp:positionH relativeFrom="page">
                  <wp:posOffset>5466715</wp:posOffset>
                </wp:positionH>
                <wp:positionV relativeFrom="page">
                  <wp:posOffset>8916670</wp:posOffset>
                </wp:positionV>
                <wp:extent cx="9620885" cy="482600"/>
                <wp:effectExtent l="5715" t="1270" r="0" b="0"/>
                <wp:wrapThrough wrapText="bothSides">
                  <wp:wrapPolygon edited="0">
                    <wp:start x="-21" y="0"/>
                    <wp:lineTo x="-21" y="20264"/>
                    <wp:lineTo x="21600" y="20264"/>
                    <wp:lineTo x="21600" y="0"/>
                    <wp:lineTo x="-21" y="0"/>
                  </wp:wrapPolygon>
                </wp:wrapThrough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88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DFA831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FFCC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75727" w14:textId="77777777" w:rsidR="005158C5" w:rsidRPr="001118FC" w:rsidRDefault="009E0DBB" w:rsidP="00962375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>[</w:t>
                            </w:r>
                            <w:r w:rsidR="00D93BBD"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>Add</w:t>
                            </w:r>
                            <w:r w:rsidR="005158C5" w:rsidRPr="001118FC"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93BBD"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library </w:t>
                            </w:r>
                            <w:r w:rsidR="005158C5" w:rsidRPr="001118FC"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>URL</w:t>
                            </w:r>
                            <w:r w:rsidR="00D93BBD"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here</w:t>
                            </w:r>
                            <w:r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>]</w:t>
                            </w:r>
                            <w:r w:rsidR="005158C5" w:rsidRPr="001118FC">
                              <w:rPr>
                                <w:rFonts w:ascii="Times" w:hAnsi="Times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30.45pt;margin-top:702.1pt;width:757.55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" mv:complextextbox="1" filled="f" fillcolor="#dfa831" stroked="f" strokecolor="#fc6">
                <v:textbox>
                  <w:txbxContent>
                    <w:p w:rsidR="005158C5" w:rsidRPr="001118FC" w:rsidRDefault="009E0DBB" w:rsidP="00962375">
                      <w:pPr>
                        <w:jc w:val="center"/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>[</w:t>
                      </w:r>
                      <w:r w:rsidR="00D93BBD"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>Add</w:t>
                      </w:r>
                      <w:r w:rsidR="005158C5" w:rsidRPr="001118FC"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="00D93BBD"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 xml:space="preserve">your library </w:t>
                      </w:r>
                      <w:r w:rsidR="005158C5" w:rsidRPr="001118FC"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>URL</w:t>
                      </w:r>
                      <w:r w:rsidR="00D93BBD"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 xml:space="preserve"> here</w:t>
                      </w:r>
                      <w:r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>]</w:t>
                      </w:r>
                      <w:r w:rsidR="005158C5" w:rsidRPr="001118FC">
                        <w:rPr>
                          <w:rFonts w:ascii="Times" w:hAnsi="Times"/>
                          <w:b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38A5B6" wp14:editId="4F3A0A96">
                <wp:simplePos x="0" y="0"/>
                <wp:positionH relativeFrom="page">
                  <wp:posOffset>9931400</wp:posOffset>
                </wp:positionH>
                <wp:positionV relativeFrom="page">
                  <wp:posOffset>7771130</wp:posOffset>
                </wp:positionV>
                <wp:extent cx="4714875" cy="563880"/>
                <wp:effectExtent l="0" t="0" r="0" b="0"/>
                <wp:wrapThrough wrapText="bothSides">
                  <wp:wrapPolygon edited="0">
                    <wp:start x="-23" y="0"/>
                    <wp:lineTo x="-23" y="20262"/>
                    <wp:lineTo x="21600" y="20262"/>
                    <wp:lineTo x="21600" y="0"/>
                    <wp:lineTo x="-23" y="0"/>
                  </wp:wrapPolygon>
                </wp:wrapThrough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DFA831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FFCC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B28FD" w14:textId="77777777" w:rsidR="00D93BBD" w:rsidRPr="00D93BBD" w:rsidRDefault="00D93BBD" w:rsidP="00962375">
                            <w:pPr>
                              <w:jc w:val="center"/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[Place</w:t>
                            </w:r>
                            <w:r w:rsidRPr="00D93BBD"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 xml:space="preserve"> your library </w:t>
                            </w: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logo</w:t>
                            </w:r>
                            <w:r w:rsidRPr="00D93BBD"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 xml:space="preserve"> here</w:t>
                            </w: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]</w:t>
                            </w:r>
                            <w:r w:rsidRPr="00D93BBD"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82pt;margin-top:611.9pt;width:371.25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" mv:complextextbox="1" filled="f" fillcolor="#dfa831" stroked="f" strokecolor="#fc6">
                <v:textbox>
                  <w:txbxContent>
                    <w:p w:rsidR="00D93BBD" w:rsidRPr="00D93BBD" w:rsidRDefault="00D93BBD" w:rsidP="00962375">
                      <w:pPr>
                        <w:jc w:val="center"/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[Place</w:t>
                      </w:r>
                      <w:r w:rsidRPr="00D93BBD">
                        <w:rPr>
                          <w:rFonts w:ascii="Times" w:hAnsi="Times"/>
                          <w:sz w:val="40"/>
                          <w:szCs w:val="40"/>
                        </w:rPr>
                        <w:t xml:space="preserve"> your library </w:t>
                      </w: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logo</w:t>
                      </w:r>
                      <w:r w:rsidRPr="00D93BBD">
                        <w:rPr>
                          <w:rFonts w:ascii="Times" w:hAnsi="Times"/>
                          <w:sz w:val="40"/>
                          <w:szCs w:val="40"/>
                        </w:rPr>
                        <w:t xml:space="preserve"> here</w:t>
                      </w: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]</w:t>
                      </w:r>
                      <w:r w:rsidRPr="00D93BBD">
                        <w:rPr>
                          <w:rFonts w:ascii="Times" w:hAnsi="Times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B503AC" wp14:editId="3B5A9588">
                <wp:simplePos x="0" y="0"/>
                <wp:positionH relativeFrom="page">
                  <wp:posOffset>311150</wp:posOffset>
                </wp:positionH>
                <wp:positionV relativeFrom="page">
                  <wp:posOffset>15005050</wp:posOffset>
                </wp:positionV>
                <wp:extent cx="1246505" cy="295910"/>
                <wp:effectExtent l="0" t="0" r="0" b="0"/>
                <wp:wrapThrough wrapText="bothSides">
                  <wp:wrapPolygon edited="0">
                    <wp:start x="440" y="1854"/>
                    <wp:lineTo x="440" y="18541"/>
                    <wp:lineTo x="20687" y="18541"/>
                    <wp:lineTo x="20687" y="1854"/>
                    <wp:lineTo x="440" y="1854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24650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6B111" w14:textId="77777777" w:rsidR="005158C5" w:rsidRPr="00026AC5" w:rsidRDefault="005158C5">
                            <w:pPr>
                              <w:rPr>
                                <w:rFonts w:ascii="Helvetica" w:hAnsi="Helvetica"/>
                                <w:color w:val="808080"/>
                                <w:sz w:val="12"/>
                                <w:szCs w:val="12"/>
                              </w:rPr>
                            </w:pPr>
                            <w:r w:rsidRPr="00026AC5">
                              <w:rPr>
                                <w:rFonts w:ascii="Helvetica" w:hAnsi="Helvetica"/>
                                <w:color w:val="808080"/>
                                <w:sz w:val="12"/>
                                <w:szCs w:val="12"/>
                              </w:rPr>
                              <w:t>LY7101 CUSTOM</w:t>
                            </w:r>
                          </w:p>
                          <w:p w14:paraId="2F539126" w14:textId="77777777" w:rsidR="005158C5" w:rsidRDefault="005158C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4.5pt;margin-top:1181.5pt;width:98.15pt;height:23.3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" mv:complextextbox="1" filled="f" stroked="f">
                <v:textbox inset=",7.2pt,,7.2pt">
                  <w:txbxContent>
                    <w:p w:rsidR="005158C5" w:rsidRPr="00026AC5" w:rsidRDefault="005158C5">
                      <w:pPr>
                        <w:rPr>
                          <w:rFonts w:ascii="Helvetica" w:hAnsi="Helvetica"/>
                          <w:color w:val="808080"/>
                          <w:sz w:val="12"/>
                          <w:szCs w:val="12"/>
                        </w:rPr>
                      </w:pPr>
                      <w:r w:rsidRPr="00026AC5">
                        <w:rPr>
                          <w:rFonts w:ascii="Helvetica" w:hAnsi="Helvetica"/>
                          <w:color w:val="808080"/>
                          <w:sz w:val="12"/>
                          <w:szCs w:val="12"/>
                        </w:rPr>
                        <w:t>LY7101 CUSTOM</w:t>
                      </w:r>
                    </w:p>
                    <w:p w:rsidR="005158C5" w:rsidRDefault="005158C5"/>
                  </w:txbxContent>
                </v:textbox>
                <w10:wrap type="through" anchorx="page" anchory="page"/>
              </v:shape>
            </w:pict>
          </mc:Fallback>
        </mc:AlternateContent>
      </w:r>
      <w:bookmarkEnd w:id="0"/>
      <w:bookmarkEnd w:id="1"/>
      <w:bookmarkEnd w:id="2"/>
      <w:bookmarkEnd w:id="3"/>
    </w:p>
    <w:bookmarkEnd w:id="4"/>
    <w:sectPr w:rsidR="00790542" w:rsidSect="00D93BBD">
      <w:pgSz w:w="24480" w:h="158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008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attachedTemplate r:id="rId1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011F41"/>
    <w:rsid w:val="00007458"/>
    <w:rsid w:val="00010CA1"/>
    <w:rsid w:val="00011F41"/>
    <w:rsid w:val="00026AC5"/>
    <w:rsid w:val="00037C39"/>
    <w:rsid w:val="00060B48"/>
    <w:rsid w:val="000E1E49"/>
    <w:rsid w:val="000E48F2"/>
    <w:rsid w:val="000F5C43"/>
    <w:rsid w:val="0010531F"/>
    <w:rsid w:val="001118FC"/>
    <w:rsid w:val="00113178"/>
    <w:rsid w:val="00127267"/>
    <w:rsid w:val="001B29CC"/>
    <w:rsid w:val="00232FB9"/>
    <w:rsid w:val="002548CA"/>
    <w:rsid w:val="002B3896"/>
    <w:rsid w:val="002D5CEC"/>
    <w:rsid w:val="003671FD"/>
    <w:rsid w:val="00417859"/>
    <w:rsid w:val="00487842"/>
    <w:rsid w:val="00487A84"/>
    <w:rsid w:val="004E02E0"/>
    <w:rsid w:val="00503677"/>
    <w:rsid w:val="005158C5"/>
    <w:rsid w:val="005205C1"/>
    <w:rsid w:val="00587067"/>
    <w:rsid w:val="00672000"/>
    <w:rsid w:val="006D3A2F"/>
    <w:rsid w:val="00737F7A"/>
    <w:rsid w:val="00777C0A"/>
    <w:rsid w:val="00790542"/>
    <w:rsid w:val="007F1572"/>
    <w:rsid w:val="008944CA"/>
    <w:rsid w:val="008B3674"/>
    <w:rsid w:val="008B5BE5"/>
    <w:rsid w:val="00962375"/>
    <w:rsid w:val="009D37FC"/>
    <w:rsid w:val="009E0DBB"/>
    <w:rsid w:val="00A22065"/>
    <w:rsid w:val="00A40CAF"/>
    <w:rsid w:val="00A53E1E"/>
    <w:rsid w:val="00AA4A00"/>
    <w:rsid w:val="00B0333F"/>
    <w:rsid w:val="00B414A5"/>
    <w:rsid w:val="00B552DB"/>
    <w:rsid w:val="00B9443D"/>
    <w:rsid w:val="00BB3D1A"/>
    <w:rsid w:val="00C276A1"/>
    <w:rsid w:val="00C34364"/>
    <w:rsid w:val="00CB1F7D"/>
    <w:rsid w:val="00CC3417"/>
    <w:rsid w:val="00D2257C"/>
    <w:rsid w:val="00D35564"/>
    <w:rsid w:val="00D37247"/>
    <w:rsid w:val="00D41AC8"/>
    <w:rsid w:val="00D57CDF"/>
    <w:rsid w:val="00D93BBD"/>
    <w:rsid w:val="00D94AF7"/>
    <w:rsid w:val="00E85E16"/>
    <w:rsid w:val="00FC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33CE2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53E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RBLLC:Users:dmm:Desktop:LY7100c_TLO%20Dog%20Oktoberfest%20Poster:LY7100c%20Custom%20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RBLLC:Users:dmm:Desktop:LY7100c_TLO Dog Oktoberfest Poster:LY7100c Custom Poster.dotx</Template>
  <TotalTime>2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Rbecorded Books, L.L.C.</Company>
  <LinksUpToDate>false</LinksUpToDate>
  <CharactersWithSpaces>4</CharactersWithSpaces>
  <SharedDoc>false</SharedDoc>
  <HLinks>
    <vt:vector size="6" baseType="variant">
      <vt:variant>
        <vt:i4>7471231</vt:i4>
      </vt:variant>
      <vt:variant>
        <vt:i4>-1</vt:i4>
      </vt:variant>
      <vt:variant>
        <vt:i4>1053</vt:i4>
      </vt:variant>
      <vt:variant>
        <vt:i4>1</vt:i4>
      </vt:variant>
      <vt:variant>
        <vt:lpwstr>Dog Oktoberfest Poster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Recorded Books</dc:creator>
  <cp:keywords/>
  <dc:description/>
  <cp:lastModifiedBy>Microsoft Office User</cp:lastModifiedBy>
  <cp:revision>4</cp:revision>
  <cp:lastPrinted>2013-06-24T14:33:00Z</cp:lastPrinted>
  <dcterms:created xsi:type="dcterms:W3CDTF">2016-09-06T13:54:00Z</dcterms:created>
  <dcterms:modified xsi:type="dcterms:W3CDTF">2016-09-08T13:06:00Z</dcterms:modified>
</cp:coreProperties>
</file>